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5CD0A" w14:textId="5472D3BB" w:rsidR="00041BB9" w:rsidRPr="00111BB8" w:rsidRDefault="00445386" w:rsidP="00A577D7">
      <w:pPr>
        <w:jc w:val="both"/>
        <w:rPr>
          <w:iCs/>
          <w:sz w:val="52"/>
          <w:szCs w:val="52"/>
        </w:rPr>
      </w:pPr>
      <w:r w:rsidRPr="00111BB8">
        <w:rPr>
          <w:iCs/>
          <w:sz w:val="52"/>
          <w:szCs w:val="52"/>
        </w:rPr>
        <w:t xml:space="preserve"> </w:t>
      </w:r>
    </w:p>
    <w:p w14:paraId="3DAC92B1" w14:textId="04036B48" w:rsidR="00041BB9" w:rsidRPr="00111BB8" w:rsidRDefault="00041BB9" w:rsidP="00445386">
      <w:pPr>
        <w:rPr>
          <w:iCs/>
          <w:sz w:val="52"/>
          <w:szCs w:val="52"/>
        </w:rPr>
      </w:pPr>
    </w:p>
    <w:p w14:paraId="2EABB3BD" w14:textId="77777777" w:rsidR="003A0707" w:rsidRDefault="003A0707" w:rsidP="00445386">
      <w:pPr>
        <w:rPr>
          <w:b/>
          <w:bCs/>
          <w:iCs/>
          <w:color w:val="EE0000"/>
          <w:sz w:val="72"/>
          <w:szCs w:val="72"/>
        </w:rPr>
      </w:pPr>
    </w:p>
    <w:p w14:paraId="79AEB418" w14:textId="57FA0C03" w:rsidR="00AD2F9C" w:rsidRPr="00111BB8" w:rsidRDefault="00111BB8" w:rsidP="00445386">
      <w:pPr>
        <w:rPr>
          <w:b/>
          <w:bCs/>
          <w:iCs/>
          <w:color w:val="EE0000"/>
          <w:sz w:val="72"/>
          <w:szCs w:val="72"/>
        </w:rPr>
      </w:pPr>
      <w:r>
        <w:rPr>
          <w:b/>
          <w:bCs/>
          <w:iCs/>
          <w:color w:val="EE0000"/>
          <w:sz w:val="72"/>
          <w:szCs w:val="72"/>
        </w:rPr>
        <w:t xml:space="preserve">A </w:t>
      </w:r>
      <w:r w:rsidRPr="00111BB8">
        <w:rPr>
          <w:b/>
          <w:bCs/>
          <w:iCs/>
          <w:color w:val="EE0000"/>
          <w:sz w:val="72"/>
          <w:szCs w:val="72"/>
        </w:rPr>
        <w:t>SPECIAL</w:t>
      </w:r>
      <w:r w:rsidR="006A5F12" w:rsidRPr="00111BB8">
        <w:rPr>
          <w:b/>
          <w:bCs/>
          <w:iCs/>
          <w:color w:val="EE0000"/>
          <w:sz w:val="72"/>
          <w:szCs w:val="72"/>
        </w:rPr>
        <w:t xml:space="preserve"> MEETING</w:t>
      </w:r>
    </w:p>
    <w:p w14:paraId="0215DC69" w14:textId="287D740D" w:rsidR="006A5F12" w:rsidRPr="00111BB8" w:rsidRDefault="00111BB8" w:rsidP="00111BB8">
      <w:pPr>
        <w:rPr>
          <w:b/>
          <w:bCs/>
          <w:iCs/>
          <w:color w:val="0070C0"/>
          <w:sz w:val="48"/>
          <w:szCs w:val="48"/>
        </w:rPr>
      </w:pPr>
      <w:r>
        <w:rPr>
          <w:b/>
          <w:bCs/>
          <w:iCs/>
          <w:color w:val="0070C0"/>
          <w:sz w:val="48"/>
          <w:szCs w:val="48"/>
        </w:rPr>
        <w:t>of the W</w:t>
      </w:r>
      <w:r w:rsidR="008C450B" w:rsidRPr="00111BB8">
        <w:rPr>
          <w:b/>
          <w:bCs/>
          <w:iCs/>
          <w:color w:val="0070C0"/>
          <w:sz w:val="48"/>
          <w:szCs w:val="48"/>
        </w:rPr>
        <w:t>ilmington Town Board has been called</w:t>
      </w:r>
      <w:r w:rsidR="00F73A13" w:rsidRPr="00111BB8">
        <w:rPr>
          <w:b/>
          <w:bCs/>
          <w:iCs/>
          <w:color w:val="0070C0"/>
          <w:sz w:val="48"/>
          <w:szCs w:val="48"/>
        </w:rPr>
        <w:t xml:space="preserve"> for </w:t>
      </w:r>
      <w:r>
        <w:rPr>
          <w:b/>
          <w:bCs/>
          <w:iCs/>
          <w:color w:val="0070C0"/>
          <w:sz w:val="48"/>
          <w:szCs w:val="48"/>
        </w:rPr>
        <w:t>Monday, 10/26,</w:t>
      </w:r>
      <w:r w:rsidR="00F73A13" w:rsidRPr="00111BB8">
        <w:rPr>
          <w:b/>
          <w:bCs/>
          <w:iCs/>
          <w:color w:val="0070C0"/>
          <w:sz w:val="48"/>
          <w:szCs w:val="48"/>
        </w:rPr>
        <w:t xml:space="preserve"> at 5:</w:t>
      </w:r>
      <w:r w:rsidR="007A0DDA" w:rsidRPr="00111BB8">
        <w:rPr>
          <w:b/>
          <w:bCs/>
          <w:iCs/>
          <w:color w:val="0070C0"/>
          <w:sz w:val="48"/>
          <w:szCs w:val="48"/>
        </w:rPr>
        <w:t>00</w:t>
      </w:r>
      <w:r>
        <w:rPr>
          <w:b/>
          <w:bCs/>
          <w:iCs/>
          <w:color w:val="0070C0"/>
          <w:sz w:val="48"/>
          <w:szCs w:val="48"/>
        </w:rPr>
        <w:t xml:space="preserve"> </w:t>
      </w:r>
      <w:r w:rsidR="007A0DDA" w:rsidRPr="00111BB8">
        <w:rPr>
          <w:b/>
          <w:bCs/>
          <w:iCs/>
          <w:color w:val="0070C0"/>
          <w:sz w:val="48"/>
          <w:szCs w:val="48"/>
        </w:rPr>
        <w:t>p</w:t>
      </w:r>
      <w:r>
        <w:rPr>
          <w:b/>
          <w:bCs/>
          <w:iCs/>
          <w:color w:val="0070C0"/>
          <w:sz w:val="48"/>
          <w:szCs w:val="48"/>
        </w:rPr>
        <w:t>.</w:t>
      </w:r>
      <w:r w:rsidR="007A0DDA" w:rsidRPr="00111BB8">
        <w:rPr>
          <w:b/>
          <w:bCs/>
          <w:iCs/>
          <w:color w:val="0070C0"/>
          <w:sz w:val="48"/>
          <w:szCs w:val="48"/>
        </w:rPr>
        <w:t>m</w:t>
      </w:r>
      <w:r>
        <w:rPr>
          <w:b/>
          <w:bCs/>
          <w:iCs/>
          <w:color w:val="0070C0"/>
          <w:sz w:val="48"/>
          <w:szCs w:val="48"/>
        </w:rPr>
        <w:t>.</w:t>
      </w:r>
      <w:r w:rsidR="007A0DDA" w:rsidRPr="00111BB8">
        <w:rPr>
          <w:b/>
          <w:bCs/>
          <w:iCs/>
          <w:color w:val="0070C0"/>
          <w:sz w:val="48"/>
          <w:szCs w:val="48"/>
        </w:rPr>
        <w:t xml:space="preserve"> at the Wilmington </w:t>
      </w:r>
      <w:r>
        <w:rPr>
          <w:b/>
          <w:bCs/>
          <w:iCs/>
          <w:color w:val="0070C0"/>
          <w:sz w:val="48"/>
          <w:szCs w:val="48"/>
        </w:rPr>
        <w:t>Community Center</w:t>
      </w:r>
      <w:r w:rsidR="009E262C" w:rsidRPr="00111BB8">
        <w:rPr>
          <w:b/>
          <w:bCs/>
          <w:iCs/>
          <w:color w:val="0070C0"/>
          <w:sz w:val="48"/>
          <w:szCs w:val="48"/>
        </w:rPr>
        <w:t>.</w:t>
      </w:r>
    </w:p>
    <w:p w14:paraId="2FD673E8" w14:textId="03CF161E" w:rsidR="009469FA" w:rsidRPr="00111BB8" w:rsidRDefault="00111BB8" w:rsidP="00445386">
      <w:pPr>
        <w:rPr>
          <w:iCs/>
          <w:sz w:val="48"/>
          <w:szCs w:val="48"/>
        </w:rPr>
      </w:pPr>
      <w:r>
        <w:rPr>
          <w:iCs/>
          <w:sz w:val="48"/>
          <w:szCs w:val="48"/>
        </w:rPr>
        <w:t xml:space="preserve">The purpose </w:t>
      </w:r>
      <w:r w:rsidR="009E262C" w:rsidRPr="00111BB8">
        <w:rPr>
          <w:iCs/>
          <w:sz w:val="48"/>
          <w:szCs w:val="48"/>
        </w:rPr>
        <w:t xml:space="preserve">of this meeting is to </w:t>
      </w:r>
      <w:r>
        <w:rPr>
          <w:iCs/>
          <w:sz w:val="48"/>
          <w:szCs w:val="48"/>
        </w:rPr>
        <w:t>discuss the town’s budget for the year 2027</w:t>
      </w:r>
      <w:r w:rsidR="009469FA" w:rsidRPr="00111BB8">
        <w:rPr>
          <w:iCs/>
          <w:sz w:val="48"/>
          <w:szCs w:val="48"/>
        </w:rPr>
        <w:t>.</w:t>
      </w:r>
    </w:p>
    <w:p w14:paraId="111D07E4" w14:textId="3A7A8430" w:rsidR="009F2D14" w:rsidRPr="00111BB8" w:rsidRDefault="0060592D" w:rsidP="00445386">
      <w:pPr>
        <w:rPr>
          <w:iCs/>
          <w:sz w:val="48"/>
          <w:szCs w:val="48"/>
        </w:rPr>
      </w:pPr>
      <w:r w:rsidRPr="00111BB8">
        <w:rPr>
          <w:iCs/>
          <w:sz w:val="48"/>
          <w:szCs w:val="48"/>
        </w:rPr>
        <w:t xml:space="preserve">All protocols have been followed for </w:t>
      </w:r>
      <w:r w:rsidR="001B63DD" w:rsidRPr="00111BB8">
        <w:rPr>
          <w:iCs/>
          <w:sz w:val="48"/>
          <w:szCs w:val="48"/>
        </w:rPr>
        <w:t>this meeting. No other issues will be discussed</w:t>
      </w:r>
      <w:r w:rsidR="00AD2F9C" w:rsidRPr="00111BB8">
        <w:rPr>
          <w:iCs/>
          <w:sz w:val="48"/>
          <w:szCs w:val="48"/>
        </w:rPr>
        <w:t>.</w:t>
      </w:r>
      <w:r w:rsidRPr="00111BB8">
        <w:rPr>
          <w:iCs/>
          <w:sz w:val="48"/>
          <w:szCs w:val="48"/>
        </w:rPr>
        <w:t xml:space="preserve"> </w:t>
      </w:r>
    </w:p>
    <w:p w14:paraId="093B254F" w14:textId="3A902DAD" w:rsidR="009E262C" w:rsidRPr="00111BB8" w:rsidRDefault="009E262C" w:rsidP="00111BB8">
      <w:pPr>
        <w:jc w:val="both"/>
        <w:rPr>
          <w:iCs/>
          <w:sz w:val="52"/>
          <w:szCs w:val="52"/>
        </w:rPr>
      </w:pPr>
    </w:p>
    <w:sectPr w:rsidR="009E262C" w:rsidRPr="00111BB8" w:rsidSect="00445386">
      <w:head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9486" w14:textId="77777777" w:rsidR="006F5BB3" w:rsidRDefault="006F5BB3">
      <w:r>
        <w:separator/>
      </w:r>
    </w:p>
  </w:endnote>
  <w:endnote w:type="continuationSeparator" w:id="0">
    <w:p w14:paraId="15E39DC7" w14:textId="77777777" w:rsidR="006F5BB3" w:rsidRDefault="006F5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25576" w14:textId="77777777" w:rsidR="006F5BB3" w:rsidRDefault="006F5BB3">
      <w:r>
        <w:separator/>
      </w:r>
    </w:p>
  </w:footnote>
  <w:footnote w:type="continuationSeparator" w:id="0">
    <w:p w14:paraId="3A77C062" w14:textId="77777777" w:rsidR="006F5BB3" w:rsidRDefault="006F5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BB29A" w14:textId="77777777" w:rsidR="00B478CE" w:rsidRDefault="00B01CE3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59F7C1E5" wp14:editId="10D663C2">
          <wp:simplePos x="0" y="0"/>
          <wp:positionH relativeFrom="column">
            <wp:posOffset>-1130300</wp:posOffset>
          </wp:positionH>
          <wp:positionV relativeFrom="paragraph">
            <wp:posOffset>-241300</wp:posOffset>
          </wp:positionV>
          <wp:extent cx="7315200" cy="9599354"/>
          <wp:effectExtent l="0" t="0" r="0" b="1905"/>
          <wp:wrapNone/>
          <wp:docPr id="1" name="Picture 1" descr="Stars and Stripe Ribbons" title="Stars and Stripe Ribb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rs Stripes Ribbon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9599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CA74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B3E34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4CD8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23C25B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154D9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9CEB7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1441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143FA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5E2CB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3A0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8453183">
    <w:abstractNumId w:val="9"/>
  </w:num>
  <w:num w:numId="2" w16cid:durableId="175922035">
    <w:abstractNumId w:val="7"/>
  </w:num>
  <w:num w:numId="3" w16cid:durableId="164639611">
    <w:abstractNumId w:val="6"/>
  </w:num>
  <w:num w:numId="4" w16cid:durableId="911696165">
    <w:abstractNumId w:val="5"/>
  </w:num>
  <w:num w:numId="5" w16cid:durableId="120616462">
    <w:abstractNumId w:val="4"/>
  </w:num>
  <w:num w:numId="6" w16cid:durableId="1366246422">
    <w:abstractNumId w:val="8"/>
  </w:num>
  <w:num w:numId="7" w16cid:durableId="213661645">
    <w:abstractNumId w:val="3"/>
  </w:num>
  <w:num w:numId="8" w16cid:durableId="650404074">
    <w:abstractNumId w:val="2"/>
  </w:num>
  <w:num w:numId="9" w16cid:durableId="1018965716">
    <w:abstractNumId w:val="1"/>
  </w:num>
  <w:num w:numId="10" w16cid:durableId="1036197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58"/>
    <w:rsid w:val="00002D3A"/>
    <w:rsid w:val="00006AF7"/>
    <w:rsid w:val="00012B33"/>
    <w:rsid w:val="0001400B"/>
    <w:rsid w:val="00041BB9"/>
    <w:rsid w:val="00063670"/>
    <w:rsid w:val="00063714"/>
    <w:rsid w:val="00073E73"/>
    <w:rsid w:val="00082437"/>
    <w:rsid w:val="00095930"/>
    <w:rsid w:val="000A2E04"/>
    <w:rsid w:val="000A6C2D"/>
    <w:rsid w:val="000A7EF5"/>
    <w:rsid w:val="000B6438"/>
    <w:rsid w:val="000D65F2"/>
    <w:rsid w:val="000E66E9"/>
    <w:rsid w:val="000F5F31"/>
    <w:rsid w:val="000F5FF8"/>
    <w:rsid w:val="00103E78"/>
    <w:rsid w:val="00106778"/>
    <w:rsid w:val="00106AB6"/>
    <w:rsid w:val="00111BB8"/>
    <w:rsid w:val="00120D9E"/>
    <w:rsid w:val="0013229A"/>
    <w:rsid w:val="001331ED"/>
    <w:rsid w:val="001439F1"/>
    <w:rsid w:val="0016683E"/>
    <w:rsid w:val="001A3937"/>
    <w:rsid w:val="001B338C"/>
    <w:rsid w:val="001B4A19"/>
    <w:rsid w:val="001B63DD"/>
    <w:rsid w:val="001C4F32"/>
    <w:rsid w:val="001D43CB"/>
    <w:rsid w:val="001E615B"/>
    <w:rsid w:val="001E7FEA"/>
    <w:rsid w:val="00203602"/>
    <w:rsid w:val="002070C5"/>
    <w:rsid w:val="00217F85"/>
    <w:rsid w:val="002220BC"/>
    <w:rsid w:val="002638B1"/>
    <w:rsid w:val="002723DD"/>
    <w:rsid w:val="00295CA5"/>
    <w:rsid w:val="002A0D67"/>
    <w:rsid w:val="002E4BFC"/>
    <w:rsid w:val="002E6841"/>
    <w:rsid w:val="00311053"/>
    <w:rsid w:val="00316755"/>
    <w:rsid w:val="00326CFC"/>
    <w:rsid w:val="00365C52"/>
    <w:rsid w:val="00384CB4"/>
    <w:rsid w:val="00385B42"/>
    <w:rsid w:val="0038605F"/>
    <w:rsid w:val="003A0707"/>
    <w:rsid w:val="003A7EAB"/>
    <w:rsid w:val="003C4A28"/>
    <w:rsid w:val="003D7355"/>
    <w:rsid w:val="003F2650"/>
    <w:rsid w:val="003F3020"/>
    <w:rsid w:val="003F67A8"/>
    <w:rsid w:val="00400F24"/>
    <w:rsid w:val="00403279"/>
    <w:rsid w:val="00414942"/>
    <w:rsid w:val="00417A74"/>
    <w:rsid w:val="00425CDF"/>
    <w:rsid w:val="00434EC7"/>
    <w:rsid w:val="00442A91"/>
    <w:rsid w:val="00445386"/>
    <w:rsid w:val="00451DAE"/>
    <w:rsid w:val="00475CBF"/>
    <w:rsid w:val="004A426D"/>
    <w:rsid w:val="004A45E5"/>
    <w:rsid w:val="004A6139"/>
    <w:rsid w:val="004E5D8E"/>
    <w:rsid w:val="004F1B5A"/>
    <w:rsid w:val="005005DC"/>
    <w:rsid w:val="00544393"/>
    <w:rsid w:val="0054782E"/>
    <w:rsid w:val="00570677"/>
    <w:rsid w:val="00575E6B"/>
    <w:rsid w:val="0057705A"/>
    <w:rsid w:val="005D4DF5"/>
    <w:rsid w:val="005F2AB5"/>
    <w:rsid w:val="005F6BD1"/>
    <w:rsid w:val="0060592D"/>
    <w:rsid w:val="0061435A"/>
    <w:rsid w:val="00620376"/>
    <w:rsid w:val="00620E44"/>
    <w:rsid w:val="006218F4"/>
    <w:rsid w:val="00663BF5"/>
    <w:rsid w:val="0067132C"/>
    <w:rsid w:val="0067296C"/>
    <w:rsid w:val="00683DC4"/>
    <w:rsid w:val="006A5F12"/>
    <w:rsid w:val="006B4581"/>
    <w:rsid w:val="006B55D9"/>
    <w:rsid w:val="006C3912"/>
    <w:rsid w:val="006D1AAB"/>
    <w:rsid w:val="006F0EFB"/>
    <w:rsid w:val="006F3F28"/>
    <w:rsid w:val="006F5BB3"/>
    <w:rsid w:val="00700A42"/>
    <w:rsid w:val="00721781"/>
    <w:rsid w:val="0072779C"/>
    <w:rsid w:val="00754456"/>
    <w:rsid w:val="007806D4"/>
    <w:rsid w:val="00780E43"/>
    <w:rsid w:val="0079745E"/>
    <w:rsid w:val="007A0DDA"/>
    <w:rsid w:val="007A2283"/>
    <w:rsid w:val="007B0C8D"/>
    <w:rsid w:val="007D2016"/>
    <w:rsid w:val="007E293C"/>
    <w:rsid w:val="007E48D0"/>
    <w:rsid w:val="007E66A6"/>
    <w:rsid w:val="007F600B"/>
    <w:rsid w:val="008011A7"/>
    <w:rsid w:val="00810629"/>
    <w:rsid w:val="0081340E"/>
    <w:rsid w:val="008414D5"/>
    <w:rsid w:val="00850805"/>
    <w:rsid w:val="008635F9"/>
    <w:rsid w:val="00881630"/>
    <w:rsid w:val="00883C62"/>
    <w:rsid w:val="00885857"/>
    <w:rsid w:val="008C450B"/>
    <w:rsid w:val="008E2E1A"/>
    <w:rsid w:val="008F5B0E"/>
    <w:rsid w:val="0090030D"/>
    <w:rsid w:val="00906877"/>
    <w:rsid w:val="0091756A"/>
    <w:rsid w:val="00926915"/>
    <w:rsid w:val="009469FA"/>
    <w:rsid w:val="00947FD1"/>
    <w:rsid w:val="009541D5"/>
    <w:rsid w:val="009E262C"/>
    <w:rsid w:val="009E4CD3"/>
    <w:rsid w:val="009F2D14"/>
    <w:rsid w:val="009F4CA2"/>
    <w:rsid w:val="00A000D7"/>
    <w:rsid w:val="00A025A7"/>
    <w:rsid w:val="00A1279C"/>
    <w:rsid w:val="00A25293"/>
    <w:rsid w:val="00A317FA"/>
    <w:rsid w:val="00A50014"/>
    <w:rsid w:val="00A51D3B"/>
    <w:rsid w:val="00A52355"/>
    <w:rsid w:val="00A577D7"/>
    <w:rsid w:val="00A82BEC"/>
    <w:rsid w:val="00A85E58"/>
    <w:rsid w:val="00A87C44"/>
    <w:rsid w:val="00AB4D88"/>
    <w:rsid w:val="00AC5DC9"/>
    <w:rsid w:val="00AD2F9C"/>
    <w:rsid w:val="00AE2575"/>
    <w:rsid w:val="00B01CE3"/>
    <w:rsid w:val="00B038F1"/>
    <w:rsid w:val="00B13DE7"/>
    <w:rsid w:val="00B145BA"/>
    <w:rsid w:val="00B45141"/>
    <w:rsid w:val="00B478CE"/>
    <w:rsid w:val="00B52D25"/>
    <w:rsid w:val="00B66395"/>
    <w:rsid w:val="00B66441"/>
    <w:rsid w:val="00BB5FCB"/>
    <w:rsid w:val="00BE042A"/>
    <w:rsid w:val="00BF2637"/>
    <w:rsid w:val="00C30C22"/>
    <w:rsid w:val="00C357FB"/>
    <w:rsid w:val="00C6370C"/>
    <w:rsid w:val="00C72D0B"/>
    <w:rsid w:val="00C83902"/>
    <w:rsid w:val="00C85224"/>
    <w:rsid w:val="00C938BE"/>
    <w:rsid w:val="00C949D8"/>
    <w:rsid w:val="00CA6FE5"/>
    <w:rsid w:val="00CA7C37"/>
    <w:rsid w:val="00D3136A"/>
    <w:rsid w:val="00D32459"/>
    <w:rsid w:val="00D33885"/>
    <w:rsid w:val="00D374B8"/>
    <w:rsid w:val="00DA2948"/>
    <w:rsid w:val="00E07E48"/>
    <w:rsid w:val="00E20AD2"/>
    <w:rsid w:val="00E22CFE"/>
    <w:rsid w:val="00E2524B"/>
    <w:rsid w:val="00E35227"/>
    <w:rsid w:val="00E869E2"/>
    <w:rsid w:val="00EB012C"/>
    <w:rsid w:val="00EB586D"/>
    <w:rsid w:val="00F10606"/>
    <w:rsid w:val="00F173B6"/>
    <w:rsid w:val="00F329BA"/>
    <w:rsid w:val="00F51D31"/>
    <w:rsid w:val="00F72574"/>
    <w:rsid w:val="00F73A13"/>
    <w:rsid w:val="00F831B9"/>
    <w:rsid w:val="00F85F8A"/>
    <w:rsid w:val="00FB154A"/>
    <w:rsid w:val="00FB2D74"/>
    <w:rsid w:val="00FB7175"/>
    <w:rsid w:val="00FC327D"/>
    <w:rsid w:val="00FC61EB"/>
    <w:rsid w:val="00FF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FE0EB4"/>
  <w15:docId w15:val="{A597FF1E-0D4F-460F-A7DF-6D81CECF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943634" w:themeColor="accent2" w:themeShade="BF"/>
        <w:sz w:val="22"/>
        <w:szCs w:val="22"/>
        <w:lang w:val="en-US" w:eastAsia="ja-JP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451DAE"/>
    <w:pPr>
      <w:spacing w:line="240" w:lineRule="auto"/>
      <w:jc w:val="center"/>
    </w:pPr>
    <w:rPr>
      <w:rFonts w:ascii="Cambria" w:hAnsi="Cambria"/>
      <w:color w:val="17365D" w:themeColor="text2" w:themeShade="BF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CFE"/>
    <w:pPr>
      <w:keepNext/>
      <w:keepLines/>
      <w:spacing w:before="120" w:after="360"/>
      <w:contextualSpacing/>
      <w:outlineLvl w:val="0"/>
    </w:pPr>
    <w:rPr>
      <w:rFonts w:ascii="Century Schoolbook" w:eastAsiaTheme="majorEastAsia" w:hAnsi="Century Schoolbook" w:cstheme="majorBidi"/>
      <w:b/>
      <w:bCs/>
      <w:color w:val="365F91" w:themeColor="accent1" w:themeShade="BF"/>
      <w:sz w:val="48"/>
      <w:szCs w:val="100"/>
      <w14:textOutline w14:w="0" w14:cap="flat" w14:cmpd="sng" w14:algn="ctr">
        <w14:noFill/>
        <w14:prstDash w14:val="solid"/>
        <w14:round/>
      </w14:textOutline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CFE"/>
    <w:pPr>
      <w:keepNext/>
      <w:keepLines/>
      <w:spacing w:before="120" w:after="240"/>
      <w:contextualSpacing/>
      <w:outlineLvl w:val="1"/>
    </w:pPr>
    <w:rPr>
      <w:rFonts w:ascii="Century Schoolbook" w:eastAsiaTheme="majorEastAsia" w:hAnsi="Century Schoolbook" w:cstheme="majorBidi"/>
      <w:i/>
      <w:color w:val="365F91" w:themeColor="accent1" w:themeShade="BF"/>
      <w:sz w:val="4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D8E"/>
    <w:pPr>
      <w:keepNext/>
      <w:keepLines/>
      <w:spacing w:before="120" w:after="24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D8E"/>
    <w:pPr>
      <w:keepNext/>
      <w:keepLines/>
      <w:spacing w:before="120" w:after="240"/>
      <w:contextualSpacing/>
      <w:outlineLvl w:val="3"/>
    </w:pPr>
    <w:rPr>
      <w:rFonts w:asciiTheme="majorHAnsi" w:eastAsiaTheme="majorEastAsia" w:hAnsiTheme="majorHAnsi" w:cstheme="majorBidi"/>
      <w:i/>
      <w:iCs/>
      <w:color w:val="244061" w:themeColor="accent1" w:themeShade="80"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5"/>
    </w:pPr>
    <w:rPr>
      <w:rFonts w:asciiTheme="majorHAnsi" w:eastAsiaTheme="majorEastAsia" w:hAnsiTheme="majorHAnsi" w:cstheme="majorBidi"/>
      <w:i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D1AAB"/>
    <w:rPr>
      <w:color w:val="595959" w:themeColor="text1" w:themeTint="A6"/>
    </w:rPr>
  </w:style>
  <w:style w:type="character" w:customStyle="1" w:styleId="Heading1Char">
    <w:name w:val="Heading 1 Char"/>
    <w:basedOn w:val="DefaultParagraphFont"/>
    <w:link w:val="Heading1"/>
    <w:uiPriority w:val="9"/>
    <w:rsid w:val="00E22CFE"/>
    <w:rPr>
      <w:rFonts w:ascii="Century Schoolbook" w:eastAsiaTheme="majorEastAsia" w:hAnsi="Century Schoolbook" w:cstheme="majorBidi"/>
      <w:b/>
      <w:bCs/>
      <w:color w:val="365F91" w:themeColor="accent1" w:themeShade="BF"/>
      <w:sz w:val="48"/>
      <w:szCs w:val="100"/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CFE"/>
    <w:rPr>
      <w:rFonts w:ascii="Century Schoolbook" w:eastAsiaTheme="majorEastAsia" w:hAnsi="Century Schoolbook" w:cstheme="majorBidi"/>
      <w:i/>
      <w:color w:val="365F91" w:themeColor="accent1" w:themeShade="BF"/>
      <w:sz w:val="48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227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227"/>
    <w:rPr>
      <w:rFonts w:ascii="Segoe UI" w:hAnsi="Segoe UI" w:cs="Segoe UI"/>
      <w:color w:val="C0504D" w:themeColor="accent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35227"/>
  </w:style>
  <w:style w:type="paragraph" w:styleId="BlockText">
    <w:name w:val="Block Text"/>
    <w:basedOn w:val="Normal"/>
    <w:uiPriority w:val="99"/>
    <w:semiHidden/>
    <w:unhideWhenUsed/>
    <w:rsid w:val="006D1AAB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E3522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35227"/>
    <w:rPr>
      <w:color w:val="C0504D" w:themeColor="accent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3522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35227"/>
    <w:rPr>
      <w:color w:val="C0504D" w:themeColor="accent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3522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35227"/>
    <w:rPr>
      <w:color w:val="C0504D" w:themeColor="accent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35227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35227"/>
    <w:rPr>
      <w:color w:val="C0504D" w:themeColor="accent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3522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35227"/>
    <w:rPr>
      <w:color w:val="C0504D" w:themeColor="accent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35227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35227"/>
    <w:rPr>
      <w:color w:val="C0504D" w:themeColor="accent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3522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35227"/>
    <w:rPr>
      <w:color w:val="C0504D" w:themeColor="accent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3522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35227"/>
    <w:rPr>
      <w:color w:val="C0504D" w:themeColor="accent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72178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5227"/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35227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35227"/>
    <w:rPr>
      <w:color w:val="C0504D" w:themeColor="accent2"/>
    </w:rPr>
  </w:style>
  <w:style w:type="table" w:styleId="ColorfulGrid">
    <w:name w:val="Colorful Grid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3522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522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5227"/>
    <w:rPr>
      <w:color w:val="C0504D" w:themeColor="accent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227"/>
    <w:rPr>
      <w:b/>
      <w:bCs/>
      <w:color w:val="C0504D" w:themeColor="accent2"/>
      <w:szCs w:val="20"/>
    </w:rPr>
  </w:style>
  <w:style w:type="table" w:styleId="DarkList">
    <w:name w:val="Dark List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35227"/>
  </w:style>
  <w:style w:type="character" w:customStyle="1" w:styleId="DateChar">
    <w:name w:val="Date Char"/>
    <w:basedOn w:val="DefaultParagraphFont"/>
    <w:link w:val="Date"/>
    <w:uiPriority w:val="99"/>
    <w:semiHidden/>
    <w:rsid w:val="00E35227"/>
    <w:rPr>
      <w:color w:val="C0504D" w:themeColor="accent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35227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35227"/>
    <w:rPr>
      <w:rFonts w:ascii="Segoe UI" w:hAnsi="Segoe UI" w:cs="Segoe UI"/>
      <w:color w:val="C0504D" w:themeColor="accent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35227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35227"/>
    <w:rPr>
      <w:color w:val="C0504D" w:themeColor="accent2"/>
    </w:rPr>
  </w:style>
  <w:style w:type="character" w:styleId="Emphasis">
    <w:name w:val="Emphasis"/>
    <w:basedOn w:val="DefaultParagraphFont"/>
    <w:uiPriority w:val="20"/>
    <w:semiHidden/>
    <w:unhideWhenUsed/>
    <w:qFormat/>
    <w:rsid w:val="00E3522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3522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35227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5227"/>
    <w:rPr>
      <w:color w:val="C0504D" w:themeColor="accent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35227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35227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3522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03279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03279"/>
    <w:rPr>
      <w:color w:val="C0504D" w:themeColor="accent2"/>
    </w:rPr>
  </w:style>
  <w:style w:type="character" w:styleId="FootnoteReference">
    <w:name w:val="footnote reference"/>
    <w:basedOn w:val="DefaultParagraphFont"/>
    <w:uiPriority w:val="99"/>
    <w:semiHidden/>
    <w:unhideWhenUsed/>
    <w:rsid w:val="00E3522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5227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5227"/>
    <w:rPr>
      <w:color w:val="C0504D" w:themeColor="accent2"/>
      <w:szCs w:val="20"/>
    </w:rPr>
  </w:style>
  <w:style w:type="table" w:customStyle="1" w:styleId="GridTable1Light1">
    <w:name w:val="Grid Table 1 Light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03279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03279"/>
    <w:rPr>
      <w:color w:val="C0504D" w:themeColor="accent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D8E"/>
    <w:rPr>
      <w:rFonts w:asciiTheme="majorHAnsi" w:eastAsiaTheme="majorEastAsia" w:hAnsiTheme="majorHAnsi" w:cstheme="majorBidi"/>
      <w:color w:val="243F60" w:themeColor="accent1" w:themeShade="7F"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D8E"/>
    <w:rPr>
      <w:rFonts w:asciiTheme="majorHAnsi" w:eastAsiaTheme="majorEastAsia" w:hAnsiTheme="majorHAnsi" w:cstheme="majorBidi"/>
      <w:i/>
      <w:iCs/>
      <w:color w:val="244061" w:themeColor="accent1" w:themeShade="80"/>
      <w:sz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D8E"/>
    <w:rPr>
      <w:rFonts w:asciiTheme="majorHAnsi" w:eastAsiaTheme="majorEastAsia" w:hAnsiTheme="majorHAnsi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D8E"/>
    <w:rPr>
      <w:rFonts w:asciiTheme="majorHAnsi" w:eastAsiaTheme="majorEastAsia" w:hAnsiTheme="majorHAnsi" w:cstheme="majorBidi"/>
      <w:i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D8E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D8E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D8E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E35227"/>
  </w:style>
  <w:style w:type="paragraph" w:styleId="HTMLAddress">
    <w:name w:val="HTML Address"/>
    <w:basedOn w:val="Normal"/>
    <w:link w:val="HTMLAddressChar"/>
    <w:uiPriority w:val="99"/>
    <w:semiHidden/>
    <w:unhideWhenUsed/>
    <w:rsid w:val="00E35227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35227"/>
    <w:rPr>
      <w:i/>
      <w:iCs/>
      <w:color w:val="C0504D" w:themeColor="accent2"/>
    </w:rPr>
  </w:style>
  <w:style w:type="character" w:styleId="HTMLCite">
    <w:name w:val="HTML Cite"/>
    <w:basedOn w:val="DefaultParagraphFont"/>
    <w:uiPriority w:val="99"/>
    <w:semiHidden/>
    <w:unhideWhenUsed/>
    <w:rsid w:val="00E3522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3522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3522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3522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35227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35227"/>
    <w:rPr>
      <w:rFonts w:ascii="Consolas" w:hAnsi="Consolas"/>
      <w:color w:val="C0504D" w:themeColor="accent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3522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3522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35227"/>
    <w:rPr>
      <w:i/>
      <w:iCs/>
    </w:rPr>
  </w:style>
  <w:style w:type="character" w:styleId="Hyperlink">
    <w:name w:val="Hyperlink"/>
    <w:basedOn w:val="DefaultParagraphFont"/>
    <w:uiPriority w:val="99"/>
    <w:unhideWhenUsed/>
    <w:rsid w:val="00E35227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35227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35227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35227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35227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35227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35227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35227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35227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35227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3522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F6BD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F6BD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F6BD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F6BD1"/>
    <w:rPr>
      <w:b/>
      <w:bCs/>
      <w:caps w:val="0"/>
      <w:smallCaps/>
      <w:color w:val="365F91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3522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35227"/>
  </w:style>
  <w:style w:type="paragraph" w:styleId="List">
    <w:name w:val="List"/>
    <w:basedOn w:val="Normal"/>
    <w:uiPriority w:val="99"/>
    <w:semiHidden/>
    <w:unhideWhenUsed/>
    <w:rsid w:val="00E3522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E3522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E3522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E3522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E3522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E3522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3522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3522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3522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3522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3522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3522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3522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3522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3522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E3522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3522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3522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3522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3522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E35227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E3522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color w:val="C0504D" w:themeColor="accent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35227"/>
    <w:rPr>
      <w:rFonts w:ascii="Consolas" w:hAnsi="Consolas"/>
      <w:color w:val="C0504D" w:themeColor="accent2"/>
      <w:szCs w:val="20"/>
    </w:rPr>
  </w:style>
  <w:style w:type="table" w:styleId="MediumGrid1">
    <w:name w:val="Medium Grid 1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D1A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color w:val="632423" w:themeColor="accent2" w:themeShade="80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D1AAB"/>
    <w:rPr>
      <w:rFonts w:asciiTheme="majorHAnsi" w:eastAsiaTheme="majorEastAsia" w:hAnsiTheme="majorHAnsi" w:cstheme="majorBidi"/>
      <w:color w:val="632423" w:themeColor="accent2" w:themeShade="80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1060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35227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E3522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35227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35227"/>
    <w:rPr>
      <w:color w:val="C0504D" w:themeColor="accent2"/>
    </w:rPr>
  </w:style>
  <w:style w:type="character" w:styleId="PageNumber">
    <w:name w:val="page number"/>
    <w:basedOn w:val="DefaultParagraphFont"/>
    <w:uiPriority w:val="99"/>
    <w:semiHidden/>
    <w:unhideWhenUsed/>
    <w:rsid w:val="00E35227"/>
  </w:style>
  <w:style w:type="table" w:customStyle="1" w:styleId="PlainTable11">
    <w:name w:val="Plain Table 11"/>
    <w:basedOn w:val="TableNormal"/>
    <w:uiPriority w:val="41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E35227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35227"/>
    <w:rPr>
      <w:rFonts w:ascii="Consolas" w:hAnsi="Consolas"/>
      <w:color w:val="C0504D" w:themeColor="accent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6BD1"/>
    <w:pPr>
      <w:spacing w:before="20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6BD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3522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35227"/>
    <w:rPr>
      <w:color w:val="C0504D" w:themeColor="accent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35227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35227"/>
    <w:rPr>
      <w:color w:val="C0504D" w:themeColor="accent2"/>
    </w:rPr>
  </w:style>
  <w:style w:type="character" w:styleId="Strong">
    <w:name w:val="Strong"/>
    <w:basedOn w:val="DefaultParagraphFont"/>
    <w:uiPriority w:val="22"/>
    <w:semiHidden/>
    <w:unhideWhenUsed/>
    <w:qFormat/>
    <w:rsid w:val="00E3522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721781"/>
    <w:pPr>
      <w:numPr>
        <w:ilvl w:val="1"/>
      </w:numPr>
      <w:spacing w:after="160"/>
      <w:contextualSpacing/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21781"/>
    <w:rPr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E3522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3522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E3522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3522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3522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3522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3522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3522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3522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3522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3522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3522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3522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3522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3522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352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3522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3522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3522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3522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3522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3522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E352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3522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3522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3522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3522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3522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3522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3522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35227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3522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3522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3522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3522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35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3522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3522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3522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"/>
    <w:qFormat/>
    <w:rsid w:val="00D33885"/>
    <w:pPr>
      <w:spacing w:before="120" w:after="360"/>
      <w:contextualSpacing/>
    </w:pPr>
    <w:rPr>
      <w:rFonts w:ascii="Garamond" w:eastAsiaTheme="majorEastAsia" w:hAnsi="Garamond" w:cstheme="majorBidi"/>
      <w:b/>
      <w:bCs/>
      <w:color w:val="FF0000"/>
      <w:kern w:val="28"/>
      <w:sz w:val="10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33885"/>
    <w:rPr>
      <w:rFonts w:ascii="Garamond" w:eastAsiaTheme="majorEastAsia" w:hAnsi="Garamond" w:cstheme="majorBidi"/>
      <w:b/>
      <w:bCs/>
      <w:color w:val="FF0000"/>
      <w:kern w:val="28"/>
      <w:sz w:val="104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35227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3522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3522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3522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3522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3522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3522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3522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3522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3522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338C"/>
    <w:pPr>
      <w:outlineLvl w:val="9"/>
    </w:pPr>
    <w:rPr>
      <w:bCs w:val="0"/>
      <w:szCs w:val="32"/>
      <w14:textOutline w14:w="0" w14:cap="rnd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rsid w:val="00445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wn%20Clerk\AppData\Roaming\Microsoft\Templates\American%20flag%20flyer%20with%20header%20and%20footer.dotx" TargetMode="Externa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A3B0CF-0332-47A8-91AA-C4E5E159D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American flag flyer with header and footer.dotx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Stevens</dc:creator>
  <cp:keywords/>
  <dc:description/>
  <cp:lastModifiedBy>Tim Follos</cp:lastModifiedBy>
  <cp:revision>3</cp:revision>
  <cp:lastPrinted>2026-10-21T19:38:00Z</cp:lastPrinted>
  <dcterms:created xsi:type="dcterms:W3CDTF">2026-10-21T19:42:00Z</dcterms:created>
  <dcterms:modified xsi:type="dcterms:W3CDTF">2026-10-21T19:42:00Z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f0efe265-d395-4195-88bd-0517a66d265d</vt:lpwstr>
  </property>
</Properties>
</file>